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470" w:rsidRPr="00A3369D" w:rsidRDefault="009E0470" w:rsidP="00A9604B">
      <w:pPr>
        <w:pStyle w:val="AralkYok"/>
        <w:jc w:val="center"/>
        <w:rPr>
          <w:b/>
          <w:color w:val="0070C0"/>
          <w:sz w:val="20"/>
          <w:szCs w:val="20"/>
        </w:rPr>
      </w:pPr>
      <w:r w:rsidRPr="00A3369D">
        <w:rPr>
          <w:b/>
          <w:color w:val="0070C0"/>
          <w:sz w:val="20"/>
          <w:szCs w:val="20"/>
        </w:rPr>
        <w:t>2014 – 2015</w:t>
      </w:r>
      <w:r>
        <w:rPr>
          <w:b/>
          <w:color w:val="0070C0"/>
          <w:sz w:val="20"/>
          <w:szCs w:val="20"/>
        </w:rPr>
        <w:t xml:space="preserve"> EĞİTİM ÖĞRETİM YILI </w:t>
      </w:r>
      <w:r w:rsidRPr="00A3369D">
        <w:rPr>
          <w:b/>
          <w:color w:val="0070C0"/>
          <w:sz w:val="20"/>
          <w:szCs w:val="20"/>
        </w:rPr>
        <w:t xml:space="preserve">ERGANİ GÖKÇİ İLKOKULU </w:t>
      </w:r>
      <w:r>
        <w:rPr>
          <w:b/>
          <w:color w:val="0070C0"/>
          <w:sz w:val="20"/>
          <w:szCs w:val="20"/>
        </w:rPr>
        <w:t>3</w:t>
      </w:r>
      <w:r w:rsidRPr="00A3369D">
        <w:rPr>
          <w:b/>
          <w:color w:val="0070C0"/>
          <w:sz w:val="20"/>
          <w:szCs w:val="20"/>
        </w:rPr>
        <w:t>. SINIF</w:t>
      </w:r>
    </w:p>
    <w:p w:rsidR="009E0470" w:rsidRPr="00DB2B7F" w:rsidRDefault="009E0470" w:rsidP="00A9604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LFABET98" w:hAnsi="ALFABET98"/>
          <w:b/>
          <w:color w:val="808080"/>
          <w:sz w:val="18"/>
          <w:szCs w:val="18"/>
        </w:rPr>
      </w:pPr>
      <w:r>
        <w:rPr>
          <w:b/>
          <w:color w:val="0070C0"/>
          <w:sz w:val="20"/>
          <w:szCs w:val="20"/>
        </w:rPr>
        <w:t xml:space="preserve">HAYAT BİLGİSİ </w:t>
      </w:r>
      <w:r w:rsidRPr="00A3369D">
        <w:rPr>
          <w:b/>
          <w:color w:val="0070C0"/>
          <w:sz w:val="20"/>
          <w:szCs w:val="20"/>
        </w:rPr>
        <w:t>DERSİ 1.DÖNEM 2.SINAV</w: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1026" type="#_x0000_t75" style="position:absolute;left:0;text-align:left;margin-left:-22.8pt;margin-top:-10.35pt;width:72.6pt;height:53.2pt;z-index:251651584;visibility:visible;mso-position-horizontal-relative:text;mso-position-vertical-relative:text">
            <v:imagedata r:id="rId5" o:title=""/>
          </v:shape>
        </w:pict>
      </w:r>
      <w:r>
        <w:rPr>
          <w:noProof/>
          <w:lang w:eastAsia="tr-TR"/>
        </w:rPr>
        <w:pict>
          <v:shape id="3 Resim" o:spid="_x0000_s1027" type="#_x0000_t75" alt="ataturk_bayrak_logo[1].png" style="position:absolute;left:0;text-align:left;margin-left:6in;margin-top:-10.45pt;width:67.5pt;height:60pt;z-index:251652608;visibility:visible;mso-position-horizontal-relative:text;mso-position-vertical-relative:text">
            <v:imagedata r:id="rId6" o:title=""/>
          </v:shape>
        </w:pict>
      </w:r>
      <w:r>
        <w:rPr>
          <w:b/>
          <w:color w:val="0070C0"/>
          <w:sz w:val="20"/>
          <w:szCs w:val="20"/>
        </w:rPr>
        <w:t>I</w:t>
      </w:r>
    </w:p>
    <w:p w:rsidR="009E0470" w:rsidRPr="00DB2B7F" w:rsidRDefault="009E0470" w:rsidP="00024F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color w:val="808080"/>
          <w:sz w:val="18"/>
          <w:szCs w:val="18"/>
        </w:rPr>
      </w:pPr>
      <w:r>
        <w:rPr>
          <w:noProof/>
          <w:lang w:eastAsia="tr-TR"/>
        </w:rPr>
        <w:pict>
          <v:shape id="Resim 9" o:spid="_x0000_s1028" type="#_x0000_t75" style="position:absolute;left:0;text-align:left;margin-left:275.25pt;margin-top:21.35pt;width:268.5pt;height:110.25pt;z-index:-251656704;visibility:visible">
            <v:imagedata r:id="rId7" o:title=""/>
          </v:shape>
        </w:pict>
      </w:r>
      <w:r w:rsidRPr="00DB2B7F">
        <w:rPr>
          <w:rFonts w:ascii="ALFABET98" w:hAnsi="ALFABET98"/>
          <w:b/>
          <w:color w:val="808080"/>
          <w:sz w:val="18"/>
          <w:szCs w:val="18"/>
        </w:rPr>
        <w:t xml:space="preserve">NO: </w:t>
      </w:r>
      <w:r w:rsidRPr="00DB2B7F">
        <w:rPr>
          <w:rFonts w:ascii="Times New Roman" w:hAnsi="Times New Roman"/>
          <w:b/>
          <w:color w:val="808080"/>
          <w:sz w:val="18"/>
          <w:szCs w:val="18"/>
        </w:rPr>
        <w:t>………………………</w:t>
      </w:r>
      <w:r w:rsidRPr="00DB2B7F">
        <w:rPr>
          <w:rFonts w:ascii="ALFABET98" w:hAnsi="ALFABET98"/>
          <w:b/>
          <w:color w:val="808080"/>
          <w:sz w:val="18"/>
          <w:szCs w:val="18"/>
        </w:rPr>
        <w:t>.. ADI SOYADI</w:t>
      </w:r>
      <w:r w:rsidRPr="00DB2B7F">
        <w:rPr>
          <w:rFonts w:ascii="Times New Roman" w:hAnsi="Times New Roman"/>
          <w:b/>
          <w:color w:val="808080"/>
          <w:sz w:val="18"/>
          <w:szCs w:val="18"/>
        </w:rPr>
        <w:t>……………………………………</w:t>
      </w:r>
      <w:r w:rsidRPr="00DB2B7F">
        <w:rPr>
          <w:rFonts w:ascii="ALFABET98" w:hAnsi="ALFABET98"/>
          <w:b/>
          <w:color w:val="808080"/>
          <w:sz w:val="18"/>
          <w:szCs w:val="18"/>
        </w:rPr>
        <w:t>..</w:t>
      </w:r>
    </w:p>
    <w:p w:rsidR="009E0470" w:rsidRDefault="009E0470" w:rsidP="00024FAD">
      <w:pPr>
        <w:rPr>
          <w:b/>
          <w:sz w:val="24"/>
          <w:szCs w:val="24"/>
        </w:rPr>
        <w:sectPr w:rsidR="009E0470" w:rsidSect="00024FAD">
          <w:pgSz w:w="11906" w:h="16838"/>
          <w:pgMar w:top="284" w:right="720" w:bottom="720" w:left="720" w:header="708" w:footer="708" w:gutter="0"/>
          <w:cols w:space="708"/>
          <w:rtlGutter/>
          <w:docGrid w:linePitch="360"/>
        </w:sect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3" o:spid="_x0000_s1029" type="#_x0000_t75" style="position:absolute;margin-left:-6.7pt;margin-top:.45pt;width:265.5pt;height:128.25pt;z-index:-251662848;visibility:visible">
            <v:imagedata r:id="rId8" o:title=""/>
          </v:shape>
        </w:pict>
      </w:r>
      <w:r>
        <w:rPr>
          <w:b/>
          <w:sz w:val="24"/>
          <w:szCs w:val="24"/>
        </w:rPr>
        <w:t>1-)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4" o:spid="_x0000_s1030" type="#_x0000_t75" style="position:absolute;margin-left:-2.25pt;margin-top:15.9pt;width:250.5pt;height:130.5pt;z-index:-251661824;visibility:visible">
            <v:imagedata r:id="rId9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2-)  </w:t>
      </w:r>
    </w:p>
    <w:p w:rsidR="009E0470" w:rsidRPr="00024FAD" w:rsidRDefault="009E0470" w:rsidP="00024FAD">
      <w:pPr>
        <w:rPr>
          <w:sz w:val="24"/>
          <w:szCs w:val="24"/>
        </w:rPr>
      </w:pPr>
    </w:p>
    <w:p w:rsidR="009E0470" w:rsidRPr="00024FAD" w:rsidRDefault="009E0470" w:rsidP="00024FAD">
      <w:pPr>
        <w:rPr>
          <w:sz w:val="24"/>
          <w:szCs w:val="24"/>
        </w:rPr>
      </w:pPr>
    </w:p>
    <w:p w:rsidR="009E0470" w:rsidRPr="00024FAD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  <w:r>
        <w:rPr>
          <w:noProof/>
          <w:lang w:eastAsia="tr-TR"/>
        </w:rPr>
        <w:pict>
          <v:shape id="Resim 5" o:spid="_x0000_s1031" type="#_x0000_t75" style="position:absolute;margin-left:-2.25pt;margin-top:12.2pt;width:262.5pt;height:70.5pt;z-index:-251660800;visibility:visible">
            <v:imagedata r:id="rId10" o:title=""/>
          </v:shape>
        </w:pict>
      </w:r>
    </w:p>
    <w:p w:rsidR="009E0470" w:rsidRDefault="009E0470" w:rsidP="00024FAD">
      <w:pPr>
        <w:rPr>
          <w:sz w:val="24"/>
          <w:szCs w:val="24"/>
        </w:rPr>
      </w:pPr>
      <w:r>
        <w:rPr>
          <w:sz w:val="24"/>
          <w:szCs w:val="24"/>
        </w:rPr>
        <w:t xml:space="preserve">3-) </w:t>
      </w:r>
    </w:p>
    <w:p w:rsidR="009E0470" w:rsidRDefault="009E0470" w:rsidP="00024FAD">
      <w:pPr>
        <w:rPr>
          <w:sz w:val="24"/>
          <w:szCs w:val="24"/>
        </w:rPr>
      </w:pPr>
      <w:r>
        <w:rPr>
          <w:noProof/>
          <w:lang w:eastAsia="tr-TR"/>
        </w:rPr>
        <w:pict>
          <v:shape id="Resim 6" o:spid="_x0000_s1032" type="#_x0000_t75" style="position:absolute;margin-left:-12.75pt;margin-top:24.5pt;width:276.75pt;height:113.25pt;z-index:-251659776;visibility:visible">
            <v:imagedata r:id="rId11" o:title=""/>
          </v:shape>
        </w:pict>
      </w:r>
    </w:p>
    <w:p w:rsidR="009E0470" w:rsidRDefault="009E0470" w:rsidP="00024FAD">
      <w:pPr>
        <w:rPr>
          <w:sz w:val="24"/>
          <w:szCs w:val="24"/>
        </w:rPr>
      </w:pPr>
      <w:r>
        <w:rPr>
          <w:sz w:val="24"/>
          <w:szCs w:val="24"/>
        </w:rPr>
        <w:t>4-)</w:t>
      </w: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  <w:r>
        <w:rPr>
          <w:noProof/>
          <w:lang w:eastAsia="tr-TR"/>
        </w:rPr>
        <w:pict>
          <v:shape id="Resim 7" o:spid="_x0000_s1033" type="#_x0000_t75" style="position:absolute;margin-left:-9.7pt;margin-top:22.25pt;width:301.5pt;height:99.75pt;z-index:-251658752;visibility:visible">
            <v:imagedata r:id="rId12" o:title=""/>
          </v:shape>
        </w:pict>
      </w:r>
    </w:p>
    <w:p w:rsidR="009E0470" w:rsidRDefault="009E0470" w:rsidP="00024FAD">
      <w:pPr>
        <w:rPr>
          <w:sz w:val="24"/>
          <w:szCs w:val="24"/>
        </w:rPr>
      </w:pPr>
      <w:r>
        <w:rPr>
          <w:sz w:val="24"/>
          <w:szCs w:val="24"/>
        </w:rPr>
        <w:t xml:space="preserve">5-) </w:t>
      </w: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  <w:r>
        <w:rPr>
          <w:noProof/>
          <w:lang w:eastAsia="tr-TR"/>
        </w:rPr>
        <w:pict>
          <v:shape id="Resim 8" o:spid="_x0000_s1034" type="#_x0000_t75" style="position:absolute;margin-left:-6.75pt;margin-top:20.05pt;width:263.25pt;height:117pt;z-index:-251657728;visibility:visible">
            <v:imagedata r:id="rId13" o:title=""/>
          </v:shape>
        </w:pict>
      </w:r>
    </w:p>
    <w:p w:rsidR="009E0470" w:rsidRDefault="009E0470" w:rsidP="00024FAD">
      <w:pPr>
        <w:rPr>
          <w:sz w:val="24"/>
          <w:szCs w:val="24"/>
        </w:rPr>
      </w:pPr>
      <w:r>
        <w:rPr>
          <w:sz w:val="24"/>
          <w:szCs w:val="24"/>
        </w:rPr>
        <w:t xml:space="preserve">6- </w:t>
      </w: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 w:rsidRPr="00FC2F94">
        <w:rPr>
          <w:b/>
          <w:sz w:val="24"/>
          <w:szCs w:val="24"/>
        </w:rPr>
        <w:t>7-)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10" o:spid="_x0000_s1035" type="#_x0000_t75" style="position:absolute;margin-left:-7.85pt;margin-top:21.75pt;width:272.25pt;height:93.75pt;z-index:-251655680;visibility:visible">
            <v:imagedata r:id="rId14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8-) </w:t>
      </w:r>
      <w:r w:rsidRPr="00FC2F94">
        <w:rPr>
          <w:b/>
          <w:sz w:val="24"/>
          <w:szCs w:val="24"/>
        </w:rPr>
        <w:t xml:space="preserve"> 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11" o:spid="_x0000_s1036" type="#_x0000_t75" style="position:absolute;margin-left:-4.1pt;margin-top:23.7pt;width:276pt;height:133.5pt;z-index:-251654656;visibility:visible">
            <v:imagedata r:id="rId15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9-) 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13" o:spid="_x0000_s1037" type="#_x0000_t75" style="position:absolute;margin-left:-.35pt;margin-top:197.45pt;width:243.75pt;height:82.5pt;z-index:-251653632;visibility:visible">
            <v:imagedata r:id="rId16" o:title=""/>
          </v:shape>
        </w:pict>
      </w:r>
      <w:r>
        <w:rPr>
          <w:b/>
          <w:sz w:val="24"/>
          <w:szCs w:val="24"/>
        </w:rPr>
        <w:t xml:space="preserve">10-) </w:t>
      </w:r>
      <w:r w:rsidRPr="00F6781C">
        <w:rPr>
          <w:b/>
          <w:noProof/>
          <w:sz w:val="24"/>
          <w:szCs w:val="24"/>
          <w:lang w:eastAsia="tr-TR"/>
        </w:rPr>
        <w:pict>
          <v:shape id="Resim 12" o:spid="_x0000_i1025" type="#_x0000_t75" style="width:240pt;height:171pt;visibility:visible">
            <v:imagedata r:id="rId17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>11-)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14" o:spid="_x0000_s1038" type="#_x0000_t75" style="position:absolute;margin-left:-.35pt;margin-top:23.2pt;width:243.75pt;height:92.25pt;z-index:-251652608;visibility:visible">
            <v:imagedata r:id="rId18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12-) </w:t>
      </w: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Default="009E0470" w:rsidP="00024FAD">
      <w:pPr>
        <w:rPr>
          <w:b/>
          <w:sz w:val="24"/>
          <w:szCs w:val="24"/>
        </w:rPr>
      </w:pP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13-) </w:t>
      </w:r>
      <w:r w:rsidRPr="00F6781C">
        <w:rPr>
          <w:b/>
          <w:noProof/>
          <w:sz w:val="24"/>
          <w:szCs w:val="24"/>
          <w:lang w:eastAsia="tr-TR"/>
        </w:rPr>
        <w:pict>
          <v:shape id="Resim 15" o:spid="_x0000_i1026" type="#_x0000_t75" style="width:238.5pt;height:70.5pt;visibility:visible">
            <v:imagedata r:id="rId19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14-) </w:t>
      </w:r>
      <w:r w:rsidRPr="00F6781C">
        <w:rPr>
          <w:b/>
          <w:noProof/>
          <w:sz w:val="24"/>
          <w:szCs w:val="24"/>
          <w:lang w:eastAsia="tr-TR"/>
        </w:rPr>
        <w:pict>
          <v:shape id="Resim 16" o:spid="_x0000_i1027" type="#_x0000_t75" style="width:241.5pt;height:82.5pt;visibility:visible">
            <v:imagedata r:id="rId20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15-) </w:t>
      </w:r>
      <w:r w:rsidRPr="00F6781C">
        <w:rPr>
          <w:b/>
          <w:noProof/>
          <w:sz w:val="24"/>
          <w:szCs w:val="24"/>
          <w:lang w:eastAsia="tr-TR"/>
        </w:rPr>
        <w:pict>
          <v:shape id="Resim 17" o:spid="_x0000_i1028" type="#_x0000_t75" style="width:243pt;height:102.75pt;visibility:visible">
            <v:imagedata r:id="rId21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16-) </w:t>
      </w:r>
      <w:r w:rsidRPr="009F40ED">
        <w:rPr>
          <w:b/>
          <w:noProof/>
          <w:sz w:val="16"/>
          <w:szCs w:val="16"/>
          <w:lang w:eastAsia="tr-TR"/>
        </w:rPr>
        <w:pict>
          <v:shape id="Resim 18" o:spid="_x0000_i1029" type="#_x0000_t75" style="width:238.5pt;height:108.75pt;visibility:visible">
            <v:imagedata r:id="rId22" o:title=""/>
          </v:shape>
        </w:pict>
      </w:r>
    </w:p>
    <w:p w:rsidR="009E0470" w:rsidRDefault="009E0470" w:rsidP="00024F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17-) </w:t>
      </w:r>
      <w:r w:rsidRPr="009F40ED">
        <w:rPr>
          <w:b/>
          <w:noProof/>
          <w:sz w:val="16"/>
          <w:szCs w:val="16"/>
          <w:lang w:eastAsia="tr-TR"/>
        </w:rPr>
        <w:pict>
          <v:shape id="Resim 19" o:spid="_x0000_i1030" type="#_x0000_t75" style="width:243pt;height:87.75pt;visibility:visible">
            <v:imagedata r:id="rId23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18-) </w:t>
      </w:r>
      <w:r w:rsidRPr="00F6781C">
        <w:rPr>
          <w:b/>
          <w:noProof/>
          <w:sz w:val="24"/>
          <w:szCs w:val="24"/>
          <w:lang w:eastAsia="tr-TR"/>
        </w:rPr>
        <w:pict>
          <v:shape id="Resim 23" o:spid="_x0000_i1031" type="#_x0000_t75" style="width:240.75pt;height:40.5pt;visibility:visible">
            <v:imagedata r:id="rId24" o:title=""/>
          </v:shape>
        </w:pict>
      </w:r>
    </w:p>
    <w:p w:rsidR="009E0470" w:rsidRDefault="009E0470" w:rsidP="00024FAD">
      <w:pPr>
        <w:rPr>
          <w:b/>
          <w:noProof/>
          <w:sz w:val="24"/>
          <w:szCs w:val="24"/>
          <w:lang w:eastAsia="tr-TR"/>
        </w:rPr>
      </w:pPr>
      <w:r>
        <w:rPr>
          <w:b/>
          <w:sz w:val="24"/>
          <w:szCs w:val="24"/>
        </w:rPr>
        <w:t xml:space="preserve">19-) </w:t>
      </w:r>
      <w:r w:rsidRPr="00F6781C">
        <w:rPr>
          <w:b/>
          <w:noProof/>
          <w:sz w:val="24"/>
          <w:szCs w:val="24"/>
          <w:lang w:eastAsia="tr-TR"/>
        </w:rPr>
        <w:pict>
          <v:shape id="Resim 21" o:spid="_x0000_i1032" type="#_x0000_t75" style="width:240pt;height:87pt;visibility:visible">
            <v:imagedata r:id="rId25" o:title=""/>
          </v:shape>
        </w:pict>
      </w:r>
    </w:p>
    <w:p w:rsidR="009E0470" w:rsidRDefault="009E0470" w:rsidP="00024FAD">
      <w:pPr>
        <w:rPr>
          <w:b/>
          <w:noProof/>
          <w:sz w:val="24"/>
          <w:szCs w:val="24"/>
          <w:lang w:eastAsia="tr-TR"/>
        </w:rPr>
      </w:pPr>
      <w:r>
        <w:rPr>
          <w:b/>
          <w:noProof/>
          <w:sz w:val="24"/>
          <w:szCs w:val="24"/>
          <w:lang w:eastAsia="tr-TR"/>
        </w:rPr>
        <w:t>Başarılar…</w:t>
      </w:r>
      <w:r>
        <w:rPr>
          <w:b/>
          <w:noProof/>
          <w:sz w:val="24"/>
          <w:szCs w:val="24"/>
          <w:lang w:eastAsia="tr-TR"/>
        </w:rPr>
        <w:tab/>
      </w:r>
      <w:r>
        <w:rPr>
          <w:b/>
          <w:noProof/>
          <w:sz w:val="24"/>
          <w:szCs w:val="24"/>
          <w:lang w:eastAsia="tr-TR"/>
        </w:rPr>
        <w:tab/>
        <w:t>KENAN ALPALTUN</w: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noProof/>
          <w:sz w:val="24"/>
          <w:szCs w:val="24"/>
          <w:lang w:eastAsia="tr-TR"/>
        </w:rPr>
        <w:tab/>
      </w:r>
      <w:r>
        <w:rPr>
          <w:b/>
          <w:noProof/>
          <w:sz w:val="24"/>
          <w:szCs w:val="24"/>
          <w:lang w:eastAsia="tr-TR"/>
        </w:rPr>
        <w:tab/>
        <w:t xml:space="preserve">          3/A Sınıf Öğretmeni</w: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20-) </w:t>
      </w:r>
      <w:r w:rsidRPr="00F6781C">
        <w:rPr>
          <w:b/>
          <w:noProof/>
          <w:sz w:val="24"/>
          <w:szCs w:val="24"/>
          <w:lang w:eastAsia="tr-TR"/>
        </w:rPr>
        <w:pict>
          <v:shape id="Resim 22" o:spid="_x0000_i1033" type="#_x0000_t75" style="width:239.25pt;height:109.5pt;visibility:visible">
            <v:imagedata r:id="rId26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21-) </w:t>
      </w:r>
      <w:r w:rsidRPr="00F6781C">
        <w:rPr>
          <w:b/>
          <w:noProof/>
          <w:sz w:val="24"/>
          <w:szCs w:val="24"/>
          <w:lang w:eastAsia="tr-TR"/>
        </w:rPr>
        <w:pict>
          <v:shape id="Resim 24" o:spid="_x0000_i1034" type="#_x0000_t75" style="width:242.25pt;height:111.75pt;visibility:visible">
            <v:imagedata r:id="rId27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22-) </w:t>
      </w:r>
      <w:r w:rsidRPr="00F6781C">
        <w:rPr>
          <w:b/>
          <w:noProof/>
          <w:sz w:val="24"/>
          <w:szCs w:val="24"/>
          <w:lang w:eastAsia="tr-TR"/>
        </w:rPr>
        <w:pict>
          <v:shape id="Resim 25" o:spid="_x0000_i1035" type="#_x0000_t75" style="width:242.25pt;height:86.25pt;visibility:visible">
            <v:imagedata r:id="rId28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23-) </w:t>
      </w:r>
      <w:r w:rsidRPr="00F6781C">
        <w:rPr>
          <w:b/>
          <w:noProof/>
          <w:sz w:val="24"/>
          <w:szCs w:val="24"/>
          <w:lang w:eastAsia="tr-TR"/>
        </w:rPr>
        <w:pict>
          <v:shape id="Resim 26" o:spid="_x0000_i1036" type="#_x0000_t75" style="width:239.25pt;height:83.25pt;visibility:visible">
            <v:imagedata r:id="rId29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>24-)</w:t>
      </w:r>
      <w:r w:rsidRPr="00F6781C">
        <w:rPr>
          <w:b/>
          <w:noProof/>
          <w:sz w:val="24"/>
          <w:szCs w:val="24"/>
          <w:lang w:eastAsia="tr-TR"/>
        </w:rPr>
        <w:pict>
          <v:shape id="Resim 27" o:spid="_x0000_i1037" type="#_x0000_t75" style="width:239.25pt;height:70.5pt;visibility:visible">
            <v:imagedata r:id="rId30" o:title=""/>
          </v:shape>
        </w:pict>
      </w:r>
    </w:p>
    <w:p w:rsidR="009E0470" w:rsidRPr="009F40ED" w:rsidRDefault="009E0470" w:rsidP="00024FAD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25-) </w:t>
      </w:r>
      <w:r w:rsidRPr="00F6781C">
        <w:rPr>
          <w:b/>
          <w:noProof/>
          <w:sz w:val="24"/>
          <w:szCs w:val="24"/>
          <w:lang w:eastAsia="tr-TR"/>
        </w:rPr>
        <w:pict>
          <v:shape id="Resim 28" o:spid="_x0000_i1038" type="#_x0000_t75" style="width:243pt;height:68.25pt;visibility:visible">
            <v:imagedata r:id="rId31" o:title=""/>
          </v:shape>
        </w:pict>
      </w:r>
    </w:p>
    <w:p w:rsidR="009E0470" w:rsidRPr="00FC2F94" w:rsidRDefault="009E0470" w:rsidP="009F40ED">
      <w:pPr>
        <w:jc w:val="center"/>
        <w:rPr>
          <w:b/>
          <w:sz w:val="24"/>
          <w:szCs w:val="24"/>
        </w:rPr>
      </w:pPr>
      <w:r>
        <w:pict>
          <v:shape id="_x0000_i1039" type="#_x0000_t75" style="width:112.5pt;height:108pt">
            <v:imagedata r:id="rId32" o:title=""/>
          </v:shape>
        </w:pict>
      </w:r>
    </w:p>
    <w:sectPr w:rsidR="009E0470" w:rsidRPr="00FC2F94" w:rsidSect="00EA1BCA">
      <w:type w:val="continuous"/>
      <w:pgSz w:w="11906" w:h="16838"/>
      <w:pgMar w:top="142" w:right="720" w:bottom="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LFABET98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319FA"/>
    <w:multiLevelType w:val="hybridMultilevel"/>
    <w:tmpl w:val="F64EADEE"/>
    <w:lvl w:ilvl="0" w:tplc="D4A2D9B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4FAD"/>
    <w:rsid w:val="00024FAD"/>
    <w:rsid w:val="000879DD"/>
    <w:rsid w:val="00407C17"/>
    <w:rsid w:val="004A5DF9"/>
    <w:rsid w:val="004B4CEA"/>
    <w:rsid w:val="00651B1B"/>
    <w:rsid w:val="00672CBB"/>
    <w:rsid w:val="00782C05"/>
    <w:rsid w:val="008B7623"/>
    <w:rsid w:val="00916332"/>
    <w:rsid w:val="009545D1"/>
    <w:rsid w:val="009E0470"/>
    <w:rsid w:val="009F40ED"/>
    <w:rsid w:val="00A2799E"/>
    <w:rsid w:val="00A3369D"/>
    <w:rsid w:val="00A9604B"/>
    <w:rsid w:val="00B56CAE"/>
    <w:rsid w:val="00D154FD"/>
    <w:rsid w:val="00DB2B7F"/>
    <w:rsid w:val="00E00F2C"/>
    <w:rsid w:val="00E40B67"/>
    <w:rsid w:val="00E85F4C"/>
    <w:rsid w:val="00EA1BCA"/>
    <w:rsid w:val="00F6781C"/>
    <w:rsid w:val="00FC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FA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4F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2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4FAD"/>
    <w:rPr>
      <w:rFonts w:ascii="Tahoma" w:hAnsi="Tahoma" w:cs="Tahoma"/>
      <w:sz w:val="16"/>
      <w:szCs w:val="16"/>
    </w:rPr>
  </w:style>
  <w:style w:type="paragraph" w:customStyle="1" w:styleId="AralkYok">
    <w:name w:val="Aralık Yok"/>
    <w:uiPriority w:val="99"/>
    <w:rsid w:val="00A960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</Pages>
  <Words>60</Words>
  <Characters>344</Characters>
  <Application>Microsoft Office Outlook</Application>
  <DocSecurity>0</DocSecurity>
  <Lines>0</Lines>
  <Paragraphs>0</Paragraphs>
  <ScaleCrop>false</ScaleCrop>
  <Manager>www.sorubak.com</Manager>
  <Company>www.sorubak.com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xx</cp:lastModifiedBy>
  <cp:revision>4</cp:revision>
  <cp:lastPrinted>2015-01-09T08:07:00Z</cp:lastPrinted>
  <dcterms:created xsi:type="dcterms:W3CDTF">2015-01-09T18:06:00Z</dcterms:created>
  <dcterms:modified xsi:type="dcterms:W3CDTF">2015-01-11T11:30:00Z</dcterms:modified>
  <cp:category>www.sorubak.com</cp:category>
</cp:coreProperties>
</file>